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786cfb3674824f0f" Type="http://schemas.microsoft.com/office/2007/relationships/ui/extensibility" Target="customUI/customUI14.xml"/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B7601" w14:textId="77777777" w:rsidR="004838FC" w:rsidRPr="00D51267" w:rsidRDefault="004838FC" w:rsidP="004838FC">
      <w:pPr>
        <w:rPr>
          <w:b/>
          <w:bCs/>
        </w:rPr>
      </w:pPr>
      <w:r w:rsidRPr="00D51267">
        <w:rPr>
          <w:b/>
          <w:bCs/>
          <w:rtl/>
        </w:rPr>
        <w:t>הוראות למי שחסום לו</w:t>
      </w:r>
    </w:p>
    <w:p w14:paraId="4F4AAC26" w14:textId="77777777" w:rsidR="004838FC" w:rsidRPr="00D51267" w:rsidRDefault="004838FC" w:rsidP="004838FC">
      <w:r w:rsidRPr="00D51267">
        <w:rPr>
          <w:rtl/>
        </w:rPr>
        <w:t>לחץ לחיצה ימנית על הקובץ ופתח את מאפיינים</w:t>
      </w:r>
    </w:p>
    <w:p w14:paraId="7EBB18F3" w14:textId="77777777" w:rsidR="004838FC" w:rsidRPr="00D51267" w:rsidRDefault="004838FC" w:rsidP="004838FC">
      <w:r w:rsidRPr="00D51267">
        <w:rPr>
          <w:rtl/>
        </w:rPr>
        <w:t>במאפיינים אם קיימת חסימה יש להסירה</w:t>
      </w:r>
    </w:p>
    <w:p w14:paraId="6AB918BD" w14:textId="77777777" w:rsidR="004838FC" w:rsidRPr="00D51267" w:rsidRDefault="004838FC" w:rsidP="004838FC">
      <w:r w:rsidRPr="00D51267">
        <w:rPr>
          <w:noProof/>
        </w:rPr>
        <w:drawing>
          <wp:inline distT="0" distB="0" distL="0" distR="0" wp14:anchorId="70AB8888" wp14:editId="7FA1AF88">
            <wp:extent cx="3092450" cy="4737100"/>
            <wp:effectExtent l="0" t="0" r="0" b="6350"/>
            <wp:docPr id="897771769" name="תמונה 4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0" cy="473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F6EB3E" w14:textId="77777777" w:rsidR="004838FC" w:rsidRDefault="004838FC" w:rsidP="004838FC"/>
    <w:p w14:paraId="25BB2466" w14:textId="77777777" w:rsidR="00D51267" w:rsidRPr="004838FC" w:rsidRDefault="00D51267" w:rsidP="004838FC"/>
    <w:sectPr w:rsidR="00D51267" w:rsidRPr="004838FC" w:rsidSect="00A552C8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B67"/>
    <w:rsid w:val="00015160"/>
    <w:rsid w:val="000175EE"/>
    <w:rsid w:val="00022E0A"/>
    <w:rsid w:val="00034B39"/>
    <w:rsid w:val="00057D2B"/>
    <w:rsid w:val="000630CF"/>
    <w:rsid w:val="00065FA8"/>
    <w:rsid w:val="000756FC"/>
    <w:rsid w:val="000A3149"/>
    <w:rsid w:val="00127305"/>
    <w:rsid w:val="001416DD"/>
    <w:rsid w:val="001569A1"/>
    <w:rsid w:val="00165339"/>
    <w:rsid w:val="0017749C"/>
    <w:rsid w:val="001A7F62"/>
    <w:rsid w:val="001D5B67"/>
    <w:rsid w:val="001E5466"/>
    <w:rsid w:val="00227D89"/>
    <w:rsid w:val="00245C27"/>
    <w:rsid w:val="002A1D5E"/>
    <w:rsid w:val="002A5883"/>
    <w:rsid w:val="002C5FB6"/>
    <w:rsid w:val="002C7EC4"/>
    <w:rsid w:val="00322259"/>
    <w:rsid w:val="003374BC"/>
    <w:rsid w:val="00346BA0"/>
    <w:rsid w:val="003C079C"/>
    <w:rsid w:val="003C2A22"/>
    <w:rsid w:val="003D28FB"/>
    <w:rsid w:val="003D388C"/>
    <w:rsid w:val="003D7C2F"/>
    <w:rsid w:val="003E503E"/>
    <w:rsid w:val="003F0C36"/>
    <w:rsid w:val="00412EF1"/>
    <w:rsid w:val="00433E34"/>
    <w:rsid w:val="00471A5A"/>
    <w:rsid w:val="004838FC"/>
    <w:rsid w:val="00496FDA"/>
    <w:rsid w:val="004B5071"/>
    <w:rsid w:val="004F5A2F"/>
    <w:rsid w:val="00557BA9"/>
    <w:rsid w:val="00567457"/>
    <w:rsid w:val="00603FFF"/>
    <w:rsid w:val="00625F29"/>
    <w:rsid w:val="006416E9"/>
    <w:rsid w:val="00642980"/>
    <w:rsid w:val="00644E77"/>
    <w:rsid w:val="00656998"/>
    <w:rsid w:val="00674434"/>
    <w:rsid w:val="006772EE"/>
    <w:rsid w:val="00691D1C"/>
    <w:rsid w:val="006C0C4A"/>
    <w:rsid w:val="006E130B"/>
    <w:rsid w:val="0075348D"/>
    <w:rsid w:val="007651CA"/>
    <w:rsid w:val="00786BAF"/>
    <w:rsid w:val="007D2E6F"/>
    <w:rsid w:val="00800813"/>
    <w:rsid w:val="00820A33"/>
    <w:rsid w:val="00855B21"/>
    <w:rsid w:val="00860E06"/>
    <w:rsid w:val="008A3E9F"/>
    <w:rsid w:val="008A4328"/>
    <w:rsid w:val="008C7124"/>
    <w:rsid w:val="008D241D"/>
    <w:rsid w:val="008E06C2"/>
    <w:rsid w:val="00900BD6"/>
    <w:rsid w:val="00902A3B"/>
    <w:rsid w:val="00926F75"/>
    <w:rsid w:val="009455B1"/>
    <w:rsid w:val="00945917"/>
    <w:rsid w:val="00955E83"/>
    <w:rsid w:val="009A4B29"/>
    <w:rsid w:val="009A71A6"/>
    <w:rsid w:val="009C3A29"/>
    <w:rsid w:val="009C6563"/>
    <w:rsid w:val="009C72E3"/>
    <w:rsid w:val="009D092D"/>
    <w:rsid w:val="009D6A89"/>
    <w:rsid w:val="009E4D9E"/>
    <w:rsid w:val="00A00CF0"/>
    <w:rsid w:val="00A33252"/>
    <w:rsid w:val="00A37450"/>
    <w:rsid w:val="00A45D47"/>
    <w:rsid w:val="00A52418"/>
    <w:rsid w:val="00A552C8"/>
    <w:rsid w:val="00A626D6"/>
    <w:rsid w:val="00A67C91"/>
    <w:rsid w:val="00A71AB1"/>
    <w:rsid w:val="00A73A79"/>
    <w:rsid w:val="00AD7370"/>
    <w:rsid w:val="00AE3453"/>
    <w:rsid w:val="00B42302"/>
    <w:rsid w:val="00BB28F1"/>
    <w:rsid w:val="00BB6700"/>
    <w:rsid w:val="00BF4032"/>
    <w:rsid w:val="00C13959"/>
    <w:rsid w:val="00C21312"/>
    <w:rsid w:val="00C3133D"/>
    <w:rsid w:val="00C32EBF"/>
    <w:rsid w:val="00C40092"/>
    <w:rsid w:val="00C61B9D"/>
    <w:rsid w:val="00C66991"/>
    <w:rsid w:val="00C84124"/>
    <w:rsid w:val="00C91B7F"/>
    <w:rsid w:val="00C95D46"/>
    <w:rsid w:val="00CA5450"/>
    <w:rsid w:val="00CF3FAC"/>
    <w:rsid w:val="00CF6A36"/>
    <w:rsid w:val="00D20CF6"/>
    <w:rsid w:val="00D21516"/>
    <w:rsid w:val="00D21998"/>
    <w:rsid w:val="00D40612"/>
    <w:rsid w:val="00D51267"/>
    <w:rsid w:val="00D53283"/>
    <w:rsid w:val="00D624A3"/>
    <w:rsid w:val="00D75C1B"/>
    <w:rsid w:val="00DE1E18"/>
    <w:rsid w:val="00DE1ED6"/>
    <w:rsid w:val="00E15C1F"/>
    <w:rsid w:val="00E2253B"/>
    <w:rsid w:val="00E3449B"/>
    <w:rsid w:val="00E47EC2"/>
    <w:rsid w:val="00E756F0"/>
    <w:rsid w:val="00E80C87"/>
    <w:rsid w:val="00E97802"/>
    <w:rsid w:val="00EB4112"/>
    <w:rsid w:val="00F023F1"/>
    <w:rsid w:val="00F04974"/>
    <w:rsid w:val="00F16B45"/>
    <w:rsid w:val="00F22156"/>
    <w:rsid w:val="00F50C5D"/>
    <w:rsid w:val="00F66CFB"/>
    <w:rsid w:val="00F85570"/>
    <w:rsid w:val="00FA7911"/>
    <w:rsid w:val="00FC50CE"/>
    <w:rsid w:val="00FF1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E9384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38FC"/>
    <w:pPr>
      <w:bidi/>
    </w:pPr>
  </w:style>
  <w:style w:type="paragraph" w:styleId="1">
    <w:name w:val="heading 1"/>
    <w:basedOn w:val="a"/>
    <w:link w:val="10"/>
    <w:uiPriority w:val="9"/>
    <w:qFormat/>
    <w:rsid w:val="003F0C36"/>
    <w:pPr>
      <w:bidi w:val="0"/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14:ligatures w14:val="none"/>
    </w:rPr>
  </w:style>
  <w:style w:type="paragraph" w:styleId="2">
    <w:name w:val="heading 2"/>
    <w:basedOn w:val="a"/>
    <w:link w:val="20"/>
    <w:uiPriority w:val="9"/>
    <w:qFormat/>
    <w:rsid w:val="003F0C36"/>
    <w:pPr>
      <w:bidi w:val="0"/>
      <w:spacing w:before="100" w:beforeAutospacing="1" w:after="100" w:afterAutospacing="1" w:line="240" w:lineRule="auto"/>
      <w:outlineLvl w:val="1"/>
    </w:pPr>
    <w:rPr>
      <w:rFonts w:ascii="Times New Roman" w:eastAsiaTheme="minorEastAsia" w:hAnsi="Times New Roman" w:cs="Times New Roman"/>
      <w:b/>
      <w:bCs/>
      <w:kern w:val="0"/>
      <w:sz w:val="36"/>
      <w:szCs w:val="36"/>
      <w14:ligatures w14:val="none"/>
    </w:rPr>
  </w:style>
  <w:style w:type="paragraph" w:styleId="3">
    <w:name w:val="heading 3"/>
    <w:basedOn w:val="a"/>
    <w:link w:val="30"/>
    <w:uiPriority w:val="9"/>
    <w:qFormat/>
    <w:rsid w:val="003F0C36"/>
    <w:pPr>
      <w:bidi w:val="0"/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kern w:val="0"/>
      <w:sz w:val="27"/>
      <w:szCs w:val="27"/>
      <w14:ligatures w14:val="none"/>
    </w:rPr>
  </w:style>
  <w:style w:type="paragraph" w:styleId="4">
    <w:name w:val="heading 4"/>
    <w:basedOn w:val="a"/>
    <w:link w:val="40"/>
    <w:uiPriority w:val="9"/>
    <w:qFormat/>
    <w:rsid w:val="003F0C36"/>
    <w:pPr>
      <w:bidi w:val="0"/>
      <w:spacing w:before="100" w:beforeAutospacing="1" w:after="100" w:afterAutospacing="1" w:line="240" w:lineRule="auto"/>
      <w:outlineLvl w:val="3"/>
    </w:pPr>
    <w:rPr>
      <w:rFonts w:ascii="Times New Roman" w:eastAsiaTheme="minorEastAsia" w:hAnsi="Times New Roman" w:cs="Times New Roman"/>
      <w:b/>
      <w:bCs/>
      <w:kern w:val="0"/>
      <w:sz w:val="24"/>
      <w:szCs w:val="24"/>
      <w14:ligatures w14:val="none"/>
    </w:rPr>
  </w:style>
  <w:style w:type="paragraph" w:styleId="5">
    <w:name w:val="heading 5"/>
    <w:basedOn w:val="a"/>
    <w:link w:val="50"/>
    <w:uiPriority w:val="9"/>
    <w:qFormat/>
    <w:rsid w:val="003F0C36"/>
    <w:pPr>
      <w:bidi w:val="0"/>
      <w:spacing w:before="100" w:beforeAutospacing="1" w:after="100" w:afterAutospacing="1" w:line="240" w:lineRule="auto"/>
      <w:outlineLvl w:val="4"/>
    </w:pPr>
    <w:rPr>
      <w:rFonts w:ascii="Times New Roman" w:eastAsiaTheme="minorEastAsia" w:hAnsi="Times New Roman" w:cs="Times New Roman"/>
      <w:b/>
      <w:bCs/>
      <w:kern w:val="0"/>
      <w:sz w:val="20"/>
      <w:szCs w:val="20"/>
      <w14:ligatures w14:val="none"/>
    </w:rPr>
  </w:style>
  <w:style w:type="paragraph" w:styleId="6">
    <w:name w:val="heading 6"/>
    <w:basedOn w:val="a"/>
    <w:link w:val="60"/>
    <w:uiPriority w:val="9"/>
    <w:qFormat/>
    <w:rsid w:val="003F0C36"/>
    <w:pPr>
      <w:bidi w:val="0"/>
      <w:spacing w:before="100" w:beforeAutospacing="1" w:after="100" w:afterAutospacing="1" w:line="240" w:lineRule="auto"/>
      <w:outlineLvl w:val="5"/>
    </w:pPr>
    <w:rPr>
      <w:rFonts w:ascii="Times New Roman" w:eastAsiaTheme="minorEastAsia" w:hAnsi="Times New Roman" w:cs="Times New Roman"/>
      <w:b/>
      <w:bCs/>
      <w:kern w:val="0"/>
      <w:sz w:val="15"/>
      <w:szCs w:val="15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D51267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D51267"/>
    <w:rPr>
      <w:color w:val="605E5C"/>
      <w:shd w:val="clear" w:color="auto" w:fill="E1DFDD"/>
    </w:rPr>
  </w:style>
  <w:style w:type="character" w:customStyle="1" w:styleId="10">
    <w:name w:val="כותרת 1 תו"/>
    <w:basedOn w:val="a0"/>
    <w:link w:val="1"/>
    <w:uiPriority w:val="9"/>
    <w:rsid w:val="003F0C36"/>
    <w:rPr>
      <w:rFonts w:ascii="Times New Roman" w:eastAsiaTheme="minorEastAsia" w:hAnsi="Times New Roman" w:cs="Times New Roman"/>
      <w:b/>
      <w:bCs/>
      <w:kern w:val="36"/>
      <w:sz w:val="48"/>
      <w:szCs w:val="48"/>
      <w14:ligatures w14:val="none"/>
    </w:rPr>
  </w:style>
  <w:style w:type="character" w:customStyle="1" w:styleId="20">
    <w:name w:val="כותרת 2 תו"/>
    <w:basedOn w:val="a0"/>
    <w:link w:val="2"/>
    <w:uiPriority w:val="9"/>
    <w:rsid w:val="003F0C36"/>
    <w:rPr>
      <w:rFonts w:ascii="Times New Roman" w:eastAsiaTheme="minorEastAsia" w:hAnsi="Times New Roman" w:cs="Times New Roman"/>
      <w:b/>
      <w:bCs/>
      <w:kern w:val="0"/>
      <w:sz w:val="36"/>
      <w:szCs w:val="36"/>
      <w14:ligatures w14:val="none"/>
    </w:rPr>
  </w:style>
  <w:style w:type="character" w:customStyle="1" w:styleId="30">
    <w:name w:val="כותרת 3 תו"/>
    <w:basedOn w:val="a0"/>
    <w:link w:val="3"/>
    <w:uiPriority w:val="9"/>
    <w:rsid w:val="003F0C36"/>
    <w:rPr>
      <w:rFonts w:ascii="Times New Roman" w:eastAsiaTheme="minorEastAsia" w:hAnsi="Times New Roman" w:cs="Times New Roman"/>
      <w:b/>
      <w:bCs/>
      <w:kern w:val="0"/>
      <w:sz w:val="27"/>
      <w:szCs w:val="27"/>
      <w14:ligatures w14:val="none"/>
    </w:rPr>
  </w:style>
  <w:style w:type="character" w:customStyle="1" w:styleId="40">
    <w:name w:val="כותרת 4 תו"/>
    <w:basedOn w:val="a0"/>
    <w:link w:val="4"/>
    <w:uiPriority w:val="9"/>
    <w:rsid w:val="003F0C36"/>
    <w:rPr>
      <w:rFonts w:ascii="Times New Roman" w:eastAsiaTheme="minorEastAsia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50">
    <w:name w:val="כותרת 5 תו"/>
    <w:basedOn w:val="a0"/>
    <w:link w:val="5"/>
    <w:uiPriority w:val="9"/>
    <w:rsid w:val="003F0C36"/>
    <w:rPr>
      <w:rFonts w:ascii="Times New Roman" w:eastAsiaTheme="minorEastAsia" w:hAnsi="Times New Roman" w:cs="Times New Roman"/>
      <w:b/>
      <w:bCs/>
      <w:kern w:val="0"/>
      <w:sz w:val="20"/>
      <w:szCs w:val="20"/>
      <w14:ligatures w14:val="none"/>
    </w:rPr>
  </w:style>
  <w:style w:type="character" w:customStyle="1" w:styleId="60">
    <w:name w:val="כותרת 6 תו"/>
    <w:basedOn w:val="a0"/>
    <w:link w:val="6"/>
    <w:uiPriority w:val="9"/>
    <w:rsid w:val="003F0C36"/>
    <w:rPr>
      <w:rFonts w:ascii="Times New Roman" w:eastAsiaTheme="minorEastAsia" w:hAnsi="Times New Roman" w:cs="Times New Roman"/>
      <w:b/>
      <w:bCs/>
      <w:kern w:val="0"/>
      <w:sz w:val="15"/>
      <w:szCs w:val="15"/>
      <w14:ligatures w14:val="none"/>
    </w:rPr>
  </w:style>
  <w:style w:type="character" w:styleId="a4">
    <w:name w:val="Strong"/>
    <w:basedOn w:val="a0"/>
    <w:uiPriority w:val="22"/>
    <w:qFormat/>
    <w:rsid w:val="003F0C36"/>
    <w:rPr>
      <w:b/>
      <w:bCs/>
    </w:rPr>
  </w:style>
  <w:style w:type="character" w:styleId="a5">
    <w:name w:val="Emphasis"/>
    <w:basedOn w:val="a0"/>
    <w:uiPriority w:val="20"/>
    <w:qFormat/>
    <w:rsid w:val="003F0C36"/>
    <w:rPr>
      <w:i/>
      <w:iCs/>
    </w:rPr>
  </w:style>
  <w:style w:type="character" w:styleId="HTMLVariable">
    <w:name w:val="HTML Variable"/>
    <w:basedOn w:val="a0"/>
    <w:uiPriority w:val="99"/>
    <w:semiHidden/>
    <w:unhideWhenUsed/>
    <w:rsid w:val="003F0C36"/>
    <w:rPr>
      <w:i/>
      <w:iCs/>
    </w:rPr>
  </w:style>
  <w:style w:type="paragraph" w:styleId="HTML">
    <w:name w:val="HTML Address"/>
    <w:basedOn w:val="a"/>
    <w:link w:val="HTML0"/>
    <w:uiPriority w:val="99"/>
    <w:semiHidden/>
    <w:unhideWhenUsed/>
    <w:rsid w:val="003F0C36"/>
    <w:pPr>
      <w:bidi w:val="0"/>
      <w:spacing w:after="0" w:line="240" w:lineRule="auto"/>
    </w:pPr>
    <w:rPr>
      <w:rFonts w:ascii="Times New Roman" w:eastAsiaTheme="minorEastAsia" w:hAnsi="Times New Roman" w:cs="Times New Roman"/>
      <w:i/>
      <w:iCs/>
      <w:kern w:val="0"/>
      <w:sz w:val="24"/>
      <w:szCs w:val="24"/>
      <w14:ligatures w14:val="none"/>
    </w:rPr>
  </w:style>
  <w:style w:type="character" w:customStyle="1" w:styleId="HTML0">
    <w:name w:val="כתובת HTML תו"/>
    <w:basedOn w:val="a0"/>
    <w:link w:val="HTML"/>
    <w:uiPriority w:val="99"/>
    <w:semiHidden/>
    <w:rsid w:val="003F0C36"/>
    <w:rPr>
      <w:rFonts w:ascii="Times New Roman" w:eastAsiaTheme="minorEastAsia" w:hAnsi="Times New Roman" w:cs="Times New Roman"/>
      <w:i/>
      <w:iCs/>
      <w:kern w:val="0"/>
      <w:sz w:val="24"/>
      <w:szCs w:val="24"/>
      <w14:ligatures w14:val="none"/>
    </w:rPr>
  </w:style>
  <w:style w:type="character" w:styleId="HTML1">
    <w:name w:val="HTML Acronym"/>
    <w:basedOn w:val="a0"/>
    <w:uiPriority w:val="99"/>
    <w:semiHidden/>
    <w:unhideWhenUsed/>
    <w:rsid w:val="003F0C36"/>
  </w:style>
  <w:style w:type="paragraph" w:customStyle="1" w:styleId="msonormal0">
    <w:name w:val="msonormal"/>
    <w:basedOn w:val="a"/>
    <w:rsid w:val="008C7124"/>
    <w:pPr>
      <w:bidi w:val="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sz w:val="24"/>
      <w:szCs w:val="24"/>
      <w14:ligatures w14:val="none"/>
    </w:rPr>
  </w:style>
  <w:style w:type="character" w:customStyle="1" w:styleId="mam-spi-pe">
    <w:name w:val="mam-spi-pe"/>
    <w:basedOn w:val="a0"/>
    <w:rsid w:val="008C7124"/>
  </w:style>
  <w:style w:type="character" w:customStyle="1" w:styleId="mam-spi-samekh">
    <w:name w:val="mam-spi-samekh"/>
    <w:basedOn w:val="a0"/>
    <w:rsid w:val="008C7124"/>
  </w:style>
  <w:style w:type="character" w:customStyle="1" w:styleId="mam-kq">
    <w:name w:val="mam-kq"/>
    <w:basedOn w:val="a0"/>
    <w:rsid w:val="008C7124"/>
  </w:style>
  <w:style w:type="character" w:customStyle="1" w:styleId="mam-kq-k">
    <w:name w:val="mam-kq-k"/>
    <w:basedOn w:val="a0"/>
    <w:rsid w:val="008C7124"/>
  </w:style>
  <w:style w:type="character" w:customStyle="1" w:styleId="mam-kq-q">
    <w:name w:val="mam-kq-q"/>
    <w:basedOn w:val="a0"/>
    <w:rsid w:val="008C7124"/>
  </w:style>
  <w:style w:type="character" w:customStyle="1" w:styleId="mam-kq-trivial">
    <w:name w:val="mam-kq-trivial"/>
    <w:basedOn w:val="a0"/>
    <w:rsid w:val="008C7124"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TEMPLATEPROJECT.פתיחה_בוורד.פתח_קובץ_אוצריא_בוורד" wne:name="TemplateProject.פתיחה_בוורד.פתח_קובץ_אוצריא_בוורד" wne:bEncrypt="00" wne:cmg="56"/>
    <wne:mcd wne:macroName="TEMPLATEPROJECT.ייצוא_לאוצריא.ייצא_מוורד_לאוצריא" wne:name="TemplateProject.ייצוא_לאוצריא.ייצא_מוורד_לאוצריא" wne:bEncrypt="00" wne:cmg="56"/>
    <wne:mcd wne:macroName="TEMPLATEPROJECT.אוטומציה.FORMATHEADERS" wne:name="TemplateProject.אוטומציה.FormatHeaders" wne:bEncrypt="00" wne:cmg="56"/>
    <wne:mcd wne:macroName="TEMPLATEPROJECT.SCRIPT1.HEADER_CREATOR" wne:name="TemplateProject.SCRIPT1.header_creator" wne:bEncrypt="00" wne:cmg="56"/>
    <wne:mcd wne:macroName="TEMPLATEPROJECT.SCRIPT1.CHECK_MISSING_SECTIONS" wne:name="TemplateProject.SCRIPT1.check_missing_sections" wne:bEncrypt="00" wne:cmg="56"/>
    <wne:mcd wne:macroName="TEMPLATEPROJECT.SCRIPT1.POPULATE_VARIABLES" wne:name="TemplateProject.SCRIPT1.POPULATE_VARIABLES" wne:bEncrypt="00" wne:cmg="56"/>
    <wne:mcd wne:macroName="TEMPLATEPROJECT.SCRIPT1.FIND_FROM_LIST" wne:name="TemplateProject.SCRIPT1.find_from_list" wne:bEncrypt="00" wne:cmg="56"/>
    <wne:mcd wne:macroName="TEMPLATEPROJECT.SCRIPT1.PARAGRAPGHS_PREVIEW" wne:name="TemplateProject.SCRIPT1.paragrapghs_preview" wne:bEncrypt="00" wne:cmg="56"/>
    <wne:mcd wne:macroName="TEMPLATEPROJECT.SCRIPT1.APPLY_STYLE_ONCE" wne:name="TemplateProject.SCRIPT1.apply_style_once" wne:bEncrypt="00" wne:cmg="56"/>
    <wne:mcd wne:macroName="TEMPLATEPROJECT.SCRIPT1.SEARCH_BEFORE" wne:name="TemplateProject.SCRIPT1.search_before" wne:bEncrypt="00" wne:cmg="56"/>
    <wne:mcd wne:macroName="TEMPLATEPROJECT.אוטומציה.REPLACEHEADINGSTYLE" wne:name="TemplateProject.אוטומציה.ReplaceHeadingStyle" wne:bEncrypt="00" wne:cmg="56"/>
    <wne:mcd wne:macroName="TEMPLATEPROJECT.SCRIPT1.CHECK_MISSING_SECTIONS_FOR_SHAS" wne:name="TemplateProject.SCRIPT1.check_missing_sections_for_shas" wne:bEncrypt="00" wne:cmg="56"/>
    <wne:mcd wne:macroName="TEMPLATEPROJECT.EXPORT_TO_TEXT.TAGS_ADDING" wne:name="TemplateProject.EXPORT_TO_TEXT.TAGS_ADDING" wne:bEncrypt="00" wne:cmg="56"/>
    <wne:mcd wne:macroName="TEMPLATEPROJECT.EXPORT_TO_TEXT.WRITE_TAGS_TO_HEADERS" wne:name="TemplateProject.EXPORT_TO_TEXT.write_tags_to_headers" wne:bEncrypt="00" wne:cmg="56"/>
    <wne:mcd wne:macroName="TEMPLATEPROJECT.EXPORT_TO_TEXT.SAVE_AS_TEXT" wne:name="TemplateProject.EXPORT_TO_TEXT.SAVE_AS_TEXT" wne:bEncrypt="00" wne:cmg="56"/>
    <wne:mcd wne:macroName="TEMPLATEPROJECT.EXPORT_TO_TEXT.CHANGE_SAVE_FOLDER" wne:name="TemplateProject.EXPORT_TO_TEXT.CHANGE_SAVE_FOLDER" wne:bEncrypt="00" wne:cmg="56"/>
    <wne:mcd wne:macroName="TEMPLATEPROJECT.EXPORT_TO_TEXT.VIEW_ACTUAL_SAVE_FOLDER" wne:name="TemplateProject.EXPORT_TO_TEXT.VIEW_ACTUAL_SAVE_FOLDER" wne:bEncrypt="00" wne:cmg="56"/>
    <wne:mcd wne:macroName="TEMPLATEPROJECT.EXPORT_TO_TEXT.CLEAN_HEADERS" wne:name="TemplateProject.EXPORT_TO_TEXT.clean_headers" wne:bEncrypt="00" wne:cmg="56"/>
    <wne:mcd wne:macroName="TEMPLATEPROJECT.EXPORT_TO_TEXT.EXPORT" wne:name="TemplateProject.EXPORT_TO_TEXT.expor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94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1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87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3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4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90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8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77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4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4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47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0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8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2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66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4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35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image" Target="media/image1.png"/><Relationship Id="rId5" Type="http://schemas.openxmlformats.org/officeDocument/2006/relationships/hyperlink" Target="https://mitmachim.top/assets/uploads/files/1703615530030-c86e3b4e-b8bd-4d93-9bea-6625c3ee78dd-80132de7-46ed-4e41-8f0d-6c2c02d6fdb2-image.pn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lue"/>
        <w:style w:val="רגיל"/>
        <w:category>
          <w:name w:val="כללי"/>
          <w:gallery w:val="autoTxt"/>
        </w:category>
        <w:behaviors>
          <w:behavior w:val="content"/>
        </w:behaviors>
        <w:guid w:val="{E92F20CE-A0E6-4F0B-BC02-07D7378C29C1}"/>
      </w:docPartPr>
      <w:docPartBody>
        <w:p w:rsidR="00D862B0" w:rsidRDefault="009B4E59" w:rsidP="009B4E59">
          <w:pPr>
            <w:pStyle w:val="Blue1"/>
          </w:pPr>
          <w:r>
            <w:t>The Johnson Company</w:t>
          </w:r>
        </w:p>
      </w:docPartBody>
    </w:docPart>
    <w:docPart>
      <w:docPartPr>
        <w:name w:val="save folder"/>
        <w:style w:val="רגיל"/>
        <w:category>
          <w:name w:val="כללי"/>
          <w:gallery w:val="autoTxt"/>
        </w:category>
        <w:behaviors>
          <w:behavior w:val="content"/>
        </w:behaviors>
        <w:guid w:val="{80B5D6EA-87BA-409B-A2C8-F655B7FAC607}"/>
      </w:docPartPr>
      <w:docPartBody>
        <w:p w:rsidR="00D862B0" w:rsidRDefault="00A13D2C" w:rsidP="00A13D2C">
          <w:pPr>
            <w:pStyle w:val="savefolder"/>
          </w:pPr>
          <w:r>
            <w:t>D:\</w:t>
          </w:r>
          <w:r>
            <w:rPr>
              <w:rFonts w:hint="eastAsia"/>
              <w:rtl/>
            </w:rPr>
            <w:t>קבע</w:t>
          </w:r>
          <w:r>
            <w:rPr>
              <w:rtl/>
            </w:rPr>
            <w:t>\</w:t>
          </w:r>
          <w:r>
            <w:rPr>
              <w:rFonts w:hint="eastAsia"/>
              <w:rtl/>
            </w:rPr>
            <w:t>עימוד</w:t>
          </w:r>
          <w:r>
            <w:rPr>
              <w:rtl/>
            </w:rPr>
            <w:t>\</w:t>
          </w:r>
          <w:r>
            <w:rPr>
              <w:rFonts w:hint="eastAsia"/>
              <w:rtl/>
            </w:rPr>
            <w:t>תוספים</w:t>
          </w:r>
          <w:r>
            <w:rPr>
              <w:rtl/>
            </w:rPr>
            <w:t xml:space="preserve"> </w:t>
          </w:r>
          <w:r>
            <w:rPr>
              <w:rFonts w:hint="eastAsia"/>
              <w:rtl/>
            </w:rPr>
            <w:t>ופקודות</w:t>
          </w:r>
          <w:r>
            <w:rPr>
              <w:rtl/>
            </w:rPr>
            <w:t xml:space="preserve"> </w:t>
          </w:r>
          <w:r>
            <w:rPr>
              <w:rFonts w:hint="eastAsia"/>
              <w:rtl/>
            </w:rPr>
            <w:t>מאקרו</w:t>
          </w:r>
          <w:r>
            <w:rPr>
              <w:rtl/>
            </w:rPr>
            <w:t>\</w:t>
          </w:r>
          <w:r>
            <w:rPr>
              <w:rFonts w:hint="eastAsia"/>
              <w:rtl/>
            </w:rPr>
            <w:t>אוצריא</w:t>
          </w:r>
          <w:r>
            <w:rPr>
              <w:rtl/>
            </w:rPr>
            <w:t>\8888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E59"/>
    <w:rsid w:val="00022E0A"/>
    <w:rsid w:val="00054AE6"/>
    <w:rsid w:val="00057D2B"/>
    <w:rsid w:val="000630CF"/>
    <w:rsid w:val="00065FA8"/>
    <w:rsid w:val="001569A1"/>
    <w:rsid w:val="00165339"/>
    <w:rsid w:val="0017749C"/>
    <w:rsid w:val="001E5466"/>
    <w:rsid w:val="00245999"/>
    <w:rsid w:val="00245C27"/>
    <w:rsid w:val="002A5883"/>
    <w:rsid w:val="003374BC"/>
    <w:rsid w:val="00346BA0"/>
    <w:rsid w:val="00371AFD"/>
    <w:rsid w:val="00387C8F"/>
    <w:rsid w:val="003C58BB"/>
    <w:rsid w:val="003D28FB"/>
    <w:rsid w:val="003D7C2F"/>
    <w:rsid w:val="003E503E"/>
    <w:rsid w:val="004B5071"/>
    <w:rsid w:val="004F5A2F"/>
    <w:rsid w:val="00557BA9"/>
    <w:rsid w:val="00567457"/>
    <w:rsid w:val="00641621"/>
    <w:rsid w:val="00644E77"/>
    <w:rsid w:val="00656998"/>
    <w:rsid w:val="00674434"/>
    <w:rsid w:val="007527A9"/>
    <w:rsid w:val="00800813"/>
    <w:rsid w:val="008A4328"/>
    <w:rsid w:val="008A7A5B"/>
    <w:rsid w:val="00955E83"/>
    <w:rsid w:val="009A71A6"/>
    <w:rsid w:val="009B4E59"/>
    <w:rsid w:val="009C3A29"/>
    <w:rsid w:val="009C6563"/>
    <w:rsid w:val="009D6A89"/>
    <w:rsid w:val="00A13D2C"/>
    <w:rsid w:val="00A626D6"/>
    <w:rsid w:val="00A6776A"/>
    <w:rsid w:val="00AD7370"/>
    <w:rsid w:val="00AE3453"/>
    <w:rsid w:val="00B42302"/>
    <w:rsid w:val="00B61588"/>
    <w:rsid w:val="00BB28F1"/>
    <w:rsid w:val="00BF4032"/>
    <w:rsid w:val="00C40092"/>
    <w:rsid w:val="00C84124"/>
    <w:rsid w:val="00D20CF6"/>
    <w:rsid w:val="00D40612"/>
    <w:rsid w:val="00D7497A"/>
    <w:rsid w:val="00D862B0"/>
    <w:rsid w:val="00E80C87"/>
    <w:rsid w:val="00E97802"/>
    <w:rsid w:val="00EB4112"/>
    <w:rsid w:val="00F023F1"/>
    <w:rsid w:val="00F22156"/>
    <w:rsid w:val="00F5454A"/>
    <w:rsid w:val="00F61092"/>
    <w:rsid w:val="00FC50CE"/>
    <w:rsid w:val="00FF1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4E59"/>
    <w:pPr>
      <w:bidi/>
    </w:pPr>
    <w:rPr>
      <w:rFonts w:cs="Times New Roman"/>
      <w:sz w:val="3276"/>
      <w:szCs w:val="3276"/>
    </w:rPr>
  </w:style>
  <w:style w:type="paragraph" w:styleId="1">
    <w:name w:val="heading 1"/>
    <w:basedOn w:val="a"/>
    <w:link w:val="10"/>
    <w:uiPriority w:val="9"/>
    <w:qFormat/>
    <w:rsid w:val="00A13D2C"/>
    <w:pPr>
      <w:bidi w:val="0"/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lue1">
    <w:name w:val="Blue1"/>
    <w:rsid w:val="009B4E59"/>
    <w:pPr>
      <w:bidi/>
      <w:spacing w:line="259" w:lineRule="auto"/>
    </w:pPr>
    <w:rPr>
      <w:rFonts w:eastAsiaTheme="minorHAnsi"/>
      <w:sz w:val="22"/>
      <w:szCs w:val="22"/>
    </w:rPr>
  </w:style>
  <w:style w:type="character" w:customStyle="1" w:styleId="10">
    <w:name w:val="כותרת 1 תו"/>
    <w:basedOn w:val="a0"/>
    <w:link w:val="1"/>
    <w:uiPriority w:val="9"/>
    <w:rsid w:val="00A13D2C"/>
    <w:rPr>
      <w:rFonts w:ascii="Times New Roman" w:hAnsi="Times New Roman" w:cs="Times New Roman"/>
      <w:b/>
      <w:bCs/>
      <w:kern w:val="36"/>
      <w:sz w:val="48"/>
      <w:szCs w:val="48"/>
      <w14:ligatures w14:val="none"/>
    </w:rPr>
  </w:style>
  <w:style w:type="paragraph" w:customStyle="1" w:styleId="savefolder">
    <w:name w:val="save folder"/>
    <w:rsid w:val="00A13D2C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UI/customUI14.xml><?xml version="1.0" encoding="utf-8"?>
<customUI xmlns="http://schemas.microsoft.com/office/2009/07/customui" onLoad="OnRibbonLoad">
  <ribbon>
    <tabs>
      <!-- Custom Tab -->
      <tab id="customTab" label="עורך לאוצריא" insertBeforeMso="TabHome">
        <group id="fileOperationsGroup">
          <button id="btOpen" label="פתיחה" imageMso="OpenFolder" size="large" onAction="OnAction"/>
          <button id="btnSave" label="שמירה" imageMso="SaveAndCloseConflictView" size="large" onAction="OnAction"/>
          <button id="btnNavigation" label="ניווט" imageMso="MenuNavigationPane" size="large" onAction="OnAction"/>
          <button idMso="ReplaceDialog" label="חיפוש והחלפה" size="large"/>
          <button id="btnHeaderCreator" label="יצירת כותרות" imageMso="Bullets" size="large" onAction="OnAction"/>
        </group>
        <group id="textFormattingGroup" label="טקסט">
          <button id="btnBold" label="מודגש" imageMso="Bold" size="large" onAction="OnAction"/>
          <button id="btnItalic" label="נטוי" imageMso="Italic" size="large" onAction="OnAction"/>
          <button id="btnUnderLine" label="קו" imageMso="Underline" size="large" onAction="OnAction"/>
          <control idMso="Superscript" size="large" label="כתב עילי"/>
          <control idMso="Subscript" size="large" label="כתב תחתי"/>
          <button id="btnIncreaseFontSize" label="הגדל" size="large" imageMso="FontSizeIncreaseWord" onAction="OnAction"/>
          <button id="btnDecreaseFontSize" label="הקטן" size="large" imageMso="FontSizeDecreaseWord" onAction="OnAction"/>
          <button id="btnHeader1" label="כותרת 1" imageMso="StylesPane" size="large" onAction="OnAction"/>
          <button id="btnHeader2" label="כותרת 2" imageMso="StylesPane" size="large" onAction="OnAction"/>
          <button id="btnHeader3" label="כותרת 3" imageMso="StylesPane" size="large" onAction="OnAction"/>
          <button id="btnHeader4" label="כותרת 4" imageMso="StylesPane" size="large" onAction="OnAction"/>
          <button id="btnHeader5" label="כותרת 5" imageMso="StylesPane" size="large" onAction="OnAction"/>
          <button id="btnHeader6" label="כותרת 6" imageMso="StylesPane" size="large" onAction="OnAction"/>
          <button idMso="ClearFormatting" label="נקה עיצוב" size="large"/>
        </group>
        <group id="autoTextStyle" label="עיצוב אוטומטי">
          <button id="btnReplaceStyle" label="החלף רמת כותרת" imageMso="FontsReplaceFonts" size="large" onAction="OnAction"/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חדש מהיום עורך מנחם 15.dotm</Template>
  <TotalTime>23</TotalTime>
  <Pages>1</Pages>
  <Words>16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Naftali Edelstein</dc:creator>
  <cp:keywords/>
  <dc:description/>
  <cp:lastModifiedBy>י. פל.</cp:lastModifiedBy>
  <cp:revision>493</cp:revision>
  <dcterms:created xsi:type="dcterms:W3CDTF">2025-01-11T17:23:00Z</dcterms:created>
  <dcterms:modified xsi:type="dcterms:W3CDTF">2026-06-04T12:07:00Z</dcterms:modified>
</cp:coreProperties>
</file>